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9F134" w14:textId="2B5A9526" w:rsidR="00F34990" w:rsidRDefault="00F34990" w:rsidP="00B5346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Lista rankingowa konkursu nr</w:t>
      </w:r>
      <w:r w:rsidRPr="004B52E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57138">
        <w:rPr>
          <w:b/>
          <w:bCs/>
          <w:sz w:val="28"/>
          <w:szCs w:val="28"/>
        </w:rPr>
        <w:t>4</w:t>
      </w:r>
      <w:r w:rsidRPr="00657AAF">
        <w:rPr>
          <w:b/>
          <w:bCs/>
          <w:sz w:val="28"/>
          <w:szCs w:val="28"/>
        </w:rPr>
        <w:t>/20</w:t>
      </w:r>
      <w:r w:rsidR="00657AAF" w:rsidRPr="00657AAF">
        <w:rPr>
          <w:b/>
          <w:bCs/>
          <w:sz w:val="28"/>
          <w:szCs w:val="28"/>
        </w:rPr>
        <w:t>2</w:t>
      </w:r>
      <w:r w:rsidR="00147601">
        <w:rPr>
          <w:b/>
          <w:bCs/>
          <w:sz w:val="28"/>
          <w:szCs w:val="28"/>
        </w:rPr>
        <w:t>5</w:t>
      </w:r>
      <w:r w:rsidRPr="00657AAF">
        <w:rPr>
          <w:b/>
          <w:bCs/>
          <w:sz w:val="28"/>
          <w:szCs w:val="28"/>
        </w:rPr>
        <w:t>/ICHB/PSD</w:t>
      </w:r>
    </w:p>
    <w:p w14:paraId="56674BA7" w14:textId="77777777" w:rsidR="00F34990" w:rsidRDefault="00F34990" w:rsidP="00B5346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Poznańskiej Szkole Doktorskiej Instytutów Polskiej Akademii Nauk</w:t>
      </w:r>
    </w:p>
    <w:p w14:paraId="53CE37EF" w14:textId="58C50477" w:rsidR="00F34990" w:rsidRPr="001E2C89" w:rsidRDefault="00F34990" w:rsidP="00B53460">
      <w:pPr>
        <w:pStyle w:val="Default"/>
        <w:jc w:val="center"/>
        <w:rPr>
          <w:color w:val="AEAAAA" w:themeColor="background2" w:themeShade="BF"/>
          <w:sz w:val="28"/>
          <w:szCs w:val="28"/>
          <w:lang w:val="en-US"/>
        </w:rPr>
      </w:pPr>
      <w:r w:rsidRPr="001E2C89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Ranking list – Contest No </w:t>
      </w:r>
      <w:r w:rsidR="00FD5D58">
        <w:rPr>
          <w:b/>
          <w:bCs/>
          <w:color w:val="AEAAAA" w:themeColor="background2" w:themeShade="BF"/>
          <w:sz w:val="28"/>
          <w:szCs w:val="28"/>
          <w:lang w:val="en-US"/>
        </w:rPr>
        <w:t>4</w:t>
      </w:r>
      <w:r w:rsidRPr="00657AAF">
        <w:rPr>
          <w:b/>
          <w:bCs/>
          <w:color w:val="AEAAAA" w:themeColor="background2" w:themeShade="BF"/>
          <w:sz w:val="28"/>
          <w:szCs w:val="28"/>
          <w:lang w:val="en-US"/>
        </w:rPr>
        <w:t>/20</w:t>
      </w:r>
      <w:r w:rsidR="00657AAF" w:rsidRPr="00657AAF">
        <w:rPr>
          <w:b/>
          <w:bCs/>
          <w:color w:val="AEAAAA" w:themeColor="background2" w:themeShade="BF"/>
          <w:sz w:val="28"/>
          <w:szCs w:val="28"/>
          <w:lang w:val="en-US"/>
        </w:rPr>
        <w:t>2</w:t>
      </w:r>
      <w:r w:rsidR="00147601">
        <w:rPr>
          <w:b/>
          <w:bCs/>
          <w:color w:val="AEAAAA" w:themeColor="background2" w:themeShade="BF"/>
          <w:sz w:val="28"/>
          <w:szCs w:val="28"/>
          <w:lang w:val="en-US"/>
        </w:rPr>
        <w:t>5</w:t>
      </w:r>
      <w:r w:rsidRPr="00657AAF">
        <w:rPr>
          <w:b/>
          <w:bCs/>
          <w:color w:val="AEAAAA" w:themeColor="background2" w:themeShade="BF"/>
          <w:sz w:val="28"/>
          <w:szCs w:val="28"/>
          <w:lang w:val="en-US"/>
        </w:rPr>
        <w:t>/ICHB/PSD</w:t>
      </w:r>
    </w:p>
    <w:p w14:paraId="2944A5BD" w14:textId="77777777" w:rsidR="00F34990" w:rsidRPr="00BA20E4" w:rsidRDefault="00F34990" w:rsidP="00B53460">
      <w:pPr>
        <w:pStyle w:val="Default"/>
        <w:jc w:val="center"/>
        <w:rPr>
          <w:sz w:val="28"/>
          <w:szCs w:val="28"/>
          <w:lang w:val="en-US"/>
        </w:rPr>
      </w:pPr>
      <w:r w:rsidRPr="001E2C89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in </w:t>
      </w:r>
      <w:proofErr w:type="spellStart"/>
      <w:r w:rsidRPr="001E2C89">
        <w:rPr>
          <w:b/>
          <w:bCs/>
          <w:color w:val="AEAAAA" w:themeColor="background2" w:themeShade="BF"/>
          <w:sz w:val="28"/>
          <w:szCs w:val="28"/>
          <w:lang w:val="en-US"/>
        </w:rPr>
        <w:t>Poznań</w:t>
      </w:r>
      <w:proofErr w:type="spellEnd"/>
      <w:r w:rsidRPr="001E2C89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 Doctoral School of </w:t>
      </w:r>
      <w:r w:rsidRPr="00BA20E4">
        <w:rPr>
          <w:b/>
          <w:bCs/>
          <w:color w:val="AEAAAA" w:themeColor="background2" w:themeShade="BF"/>
          <w:sz w:val="28"/>
          <w:szCs w:val="28"/>
          <w:lang w:val="en-US"/>
        </w:rPr>
        <w:t>the Polish Academy of Sciences</w:t>
      </w:r>
    </w:p>
    <w:p w14:paraId="49971C4D" w14:textId="4B615215" w:rsidR="00F34990" w:rsidRPr="00BA20E4" w:rsidRDefault="00F34990" w:rsidP="00B53460">
      <w:pPr>
        <w:pStyle w:val="Default"/>
        <w:jc w:val="center"/>
        <w:rPr>
          <w:sz w:val="28"/>
          <w:szCs w:val="28"/>
        </w:rPr>
      </w:pPr>
      <w:r w:rsidRPr="00BA20E4">
        <w:rPr>
          <w:b/>
          <w:bCs/>
          <w:sz w:val="28"/>
          <w:szCs w:val="28"/>
        </w:rPr>
        <w:t>Dyscyplina:</w:t>
      </w:r>
      <w:r w:rsidR="0016449D" w:rsidRPr="00BA20E4">
        <w:rPr>
          <w:b/>
          <w:bCs/>
          <w:sz w:val="28"/>
          <w:szCs w:val="28"/>
        </w:rPr>
        <w:t xml:space="preserve"> nauki </w:t>
      </w:r>
      <w:r w:rsidR="007400D4" w:rsidRPr="00BA20E4">
        <w:rPr>
          <w:b/>
          <w:bCs/>
          <w:sz w:val="28"/>
          <w:szCs w:val="28"/>
        </w:rPr>
        <w:t>biologiczne</w:t>
      </w:r>
    </w:p>
    <w:p w14:paraId="157B5DF6" w14:textId="2585CC10" w:rsidR="00E03504" w:rsidRPr="000E0536" w:rsidRDefault="00F34990" w:rsidP="00E03504">
      <w:pPr>
        <w:pStyle w:val="Default"/>
        <w:jc w:val="center"/>
        <w:rPr>
          <w:b/>
          <w:bCs/>
          <w:color w:val="AEAAAA" w:themeColor="background2" w:themeShade="BF"/>
          <w:sz w:val="28"/>
          <w:szCs w:val="28"/>
        </w:rPr>
      </w:pPr>
      <w:proofErr w:type="spellStart"/>
      <w:r w:rsidRPr="00BA20E4">
        <w:rPr>
          <w:b/>
          <w:bCs/>
          <w:color w:val="AEAAAA" w:themeColor="background2" w:themeShade="BF"/>
          <w:sz w:val="28"/>
          <w:szCs w:val="28"/>
        </w:rPr>
        <w:t>Discipline</w:t>
      </w:r>
      <w:proofErr w:type="spellEnd"/>
      <w:r w:rsidRPr="00BA20E4">
        <w:rPr>
          <w:b/>
          <w:bCs/>
          <w:color w:val="AEAAAA" w:themeColor="background2" w:themeShade="BF"/>
          <w:sz w:val="28"/>
          <w:szCs w:val="28"/>
        </w:rPr>
        <w:t>:</w:t>
      </w:r>
      <w:r w:rsidR="0016449D" w:rsidRPr="00BA20E4">
        <w:rPr>
          <w:rFonts w:cs="Times New Roman"/>
          <w:b/>
          <w:bCs/>
          <w:color w:val="AEAAAA" w:themeColor="background2" w:themeShade="BF"/>
          <w:sz w:val="28"/>
          <w:szCs w:val="28"/>
          <w:lang w:eastAsia="en-US"/>
        </w:rPr>
        <w:t xml:space="preserve"> </w:t>
      </w:r>
      <w:proofErr w:type="spellStart"/>
      <w:r w:rsidR="007400D4" w:rsidRPr="00BA20E4">
        <w:rPr>
          <w:rFonts w:cs="Times New Roman"/>
          <w:b/>
          <w:bCs/>
          <w:color w:val="AEAAAA" w:themeColor="background2" w:themeShade="BF"/>
          <w:sz w:val="28"/>
          <w:szCs w:val="28"/>
          <w:lang w:eastAsia="en-US"/>
        </w:rPr>
        <w:t>biological</w:t>
      </w:r>
      <w:proofErr w:type="spellEnd"/>
      <w:r w:rsidR="003C129D">
        <w:rPr>
          <w:rFonts w:cs="Times New Roman"/>
          <w:b/>
          <w:bCs/>
          <w:color w:val="AEAAAA" w:themeColor="background2" w:themeShade="BF"/>
          <w:sz w:val="28"/>
          <w:szCs w:val="28"/>
          <w:lang w:eastAsia="en-US"/>
        </w:rPr>
        <w:t xml:space="preserve"> </w:t>
      </w:r>
      <w:proofErr w:type="spellStart"/>
      <w:r w:rsidR="003C129D">
        <w:rPr>
          <w:rFonts w:cs="Times New Roman"/>
          <w:b/>
          <w:bCs/>
          <w:color w:val="AEAAAA" w:themeColor="background2" w:themeShade="BF"/>
          <w:sz w:val="28"/>
          <w:szCs w:val="28"/>
          <w:lang w:eastAsia="en-US"/>
        </w:rPr>
        <w:t>sciences</w:t>
      </w:r>
      <w:proofErr w:type="spellEnd"/>
    </w:p>
    <w:p w14:paraId="45258B3E" w14:textId="6DE7200B" w:rsidR="00F34990" w:rsidRPr="003D624E" w:rsidRDefault="00F34990" w:rsidP="00B53460">
      <w:pPr>
        <w:pStyle w:val="Default"/>
        <w:jc w:val="center"/>
        <w:rPr>
          <w:color w:val="595959" w:themeColor="text1" w:themeTint="A6"/>
          <w:sz w:val="18"/>
          <w:szCs w:val="28"/>
        </w:rPr>
      </w:pPr>
    </w:p>
    <w:p w14:paraId="4C5B981F" w14:textId="53684840" w:rsidR="00F34990" w:rsidRPr="00EE796E" w:rsidRDefault="00F34990" w:rsidP="00B53460">
      <w:pPr>
        <w:pStyle w:val="Default"/>
        <w:jc w:val="center"/>
        <w:rPr>
          <w:sz w:val="28"/>
          <w:szCs w:val="28"/>
        </w:rPr>
      </w:pPr>
      <w:r w:rsidRPr="00EE796E">
        <w:rPr>
          <w:b/>
          <w:bCs/>
          <w:sz w:val="28"/>
          <w:szCs w:val="28"/>
        </w:rPr>
        <w:t xml:space="preserve">Ilość miejsc: </w:t>
      </w:r>
      <w:r w:rsidR="0000261E">
        <w:rPr>
          <w:b/>
          <w:bCs/>
          <w:sz w:val="28"/>
          <w:szCs w:val="28"/>
        </w:rPr>
        <w:t>1</w:t>
      </w:r>
    </w:p>
    <w:p w14:paraId="7D4B113A" w14:textId="7CB61E81" w:rsidR="00E51D61" w:rsidRDefault="00F34990" w:rsidP="008D1D52">
      <w:pPr>
        <w:pStyle w:val="Default"/>
        <w:jc w:val="center"/>
        <w:rPr>
          <w:b/>
          <w:bCs/>
          <w:color w:val="AEAAAA" w:themeColor="background2" w:themeShade="BF"/>
          <w:sz w:val="28"/>
          <w:szCs w:val="28"/>
          <w:lang w:val="en-US"/>
        </w:rPr>
      </w:pPr>
      <w:r w:rsidRPr="001E2C89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Number of positions: </w:t>
      </w:r>
      <w:r w:rsidR="0000261E">
        <w:rPr>
          <w:b/>
          <w:bCs/>
          <w:color w:val="AEAAAA" w:themeColor="background2" w:themeShade="BF"/>
          <w:sz w:val="28"/>
          <w:szCs w:val="28"/>
          <w:lang w:val="en-US"/>
        </w:rPr>
        <w:t>1</w:t>
      </w:r>
    </w:p>
    <w:p w14:paraId="0D2B6B8D" w14:textId="2A166EFC" w:rsidR="00B51DE8" w:rsidRPr="003D624E" w:rsidRDefault="00B51DE8" w:rsidP="008D1D52">
      <w:pPr>
        <w:pStyle w:val="Default"/>
        <w:jc w:val="center"/>
        <w:rPr>
          <w:b/>
          <w:bCs/>
          <w:color w:val="AEAAAA" w:themeColor="background2" w:themeShade="BF"/>
          <w:sz w:val="12"/>
          <w:szCs w:val="28"/>
          <w:lang w:val="en-US"/>
        </w:rPr>
      </w:pPr>
    </w:p>
    <w:tbl>
      <w:tblPr>
        <w:tblStyle w:val="Tabela-Siatka"/>
        <w:tblpPr w:leftFromText="141" w:rightFromText="141" w:vertAnchor="text" w:horzAnchor="margin" w:tblpY="95"/>
        <w:tblW w:w="10205" w:type="dxa"/>
        <w:tblLook w:val="04A0" w:firstRow="1" w:lastRow="0" w:firstColumn="1" w:lastColumn="0" w:noHBand="0" w:noVBand="1"/>
      </w:tblPr>
      <w:tblGrid>
        <w:gridCol w:w="958"/>
        <w:gridCol w:w="2301"/>
        <w:gridCol w:w="2270"/>
        <w:gridCol w:w="1376"/>
        <w:gridCol w:w="1596"/>
        <w:gridCol w:w="1704"/>
      </w:tblGrid>
      <w:tr w:rsidR="005D53E6" w14:paraId="030A1935" w14:textId="77777777" w:rsidTr="00697CD1">
        <w:trPr>
          <w:trHeight w:hRule="exact" w:val="121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34A367" w14:textId="367CD903" w:rsidR="005D53E6" w:rsidRDefault="005D53E6" w:rsidP="005D53E6">
            <w:pPr>
              <w:spacing w:after="0"/>
              <w:jc w:val="center"/>
              <w:rPr>
                <w:lang w:val="en-US"/>
              </w:rPr>
            </w:pPr>
            <w:proofErr w:type="spellStart"/>
            <w:r w:rsidRPr="005A7643">
              <w:rPr>
                <w:lang w:val="en-US"/>
              </w:rPr>
              <w:t>pozycja</w:t>
            </w:r>
            <w:proofErr w:type="spellEnd"/>
          </w:p>
          <w:p w14:paraId="796D8A4B" w14:textId="77777777" w:rsidR="005D53E6" w:rsidRPr="005A7643" w:rsidRDefault="005D53E6" w:rsidP="005D53E6">
            <w:pPr>
              <w:spacing w:after="0"/>
              <w:jc w:val="center"/>
              <w:rPr>
                <w:lang w:val="en-US"/>
              </w:rPr>
            </w:pPr>
            <w:r w:rsidRPr="00B7152C">
              <w:rPr>
                <w:color w:val="595959" w:themeColor="text1" w:themeTint="A6"/>
                <w:lang w:val="en-US"/>
              </w:rPr>
              <w:t>position</w:t>
            </w:r>
          </w:p>
        </w:tc>
        <w:tc>
          <w:tcPr>
            <w:tcW w:w="2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F6451" w14:textId="77777777" w:rsidR="005D53E6" w:rsidRDefault="005D53E6" w:rsidP="005D53E6">
            <w:pPr>
              <w:spacing w:after="0"/>
              <w:jc w:val="center"/>
            </w:pPr>
            <w:r w:rsidRPr="00B52EBA">
              <w:t>Imię I Nazwisko</w:t>
            </w:r>
          </w:p>
          <w:p w14:paraId="3898680B" w14:textId="77777777" w:rsidR="005D53E6" w:rsidRPr="00B52EBA" w:rsidRDefault="005D53E6" w:rsidP="005D53E6">
            <w:pPr>
              <w:spacing w:after="0"/>
              <w:jc w:val="center"/>
              <w:rPr>
                <w:color w:val="808080" w:themeColor="background1" w:themeShade="80"/>
              </w:rPr>
            </w:pPr>
            <w:proofErr w:type="spellStart"/>
            <w:r w:rsidRPr="00B52EBA">
              <w:rPr>
                <w:color w:val="595959" w:themeColor="text1" w:themeTint="A6"/>
              </w:rPr>
              <w:t>Name</w:t>
            </w:r>
            <w:proofErr w:type="spellEnd"/>
            <w:r w:rsidRPr="00B52EBA">
              <w:rPr>
                <w:color w:val="595959" w:themeColor="text1" w:themeTint="A6"/>
              </w:rPr>
              <w:t xml:space="preserve"> a</w:t>
            </w:r>
            <w:r>
              <w:rPr>
                <w:color w:val="595959" w:themeColor="text1" w:themeTint="A6"/>
              </w:rPr>
              <w:t xml:space="preserve">nd </w:t>
            </w:r>
            <w:proofErr w:type="spellStart"/>
            <w:r>
              <w:rPr>
                <w:color w:val="595959" w:themeColor="text1" w:themeTint="A6"/>
              </w:rPr>
              <w:t>Surname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C4822" w14:textId="77777777" w:rsidR="005D53E6" w:rsidRDefault="005D53E6" w:rsidP="005D53E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ocena</w:t>
            </w:r>
            <w:proofErr w:type="spellEnd"/>
            <w:r>
              <w:rPr>
                <w:lang w:val="en-US"/>
              </w:rPr>
              <w:t xml:space="preserve"> I </w:t>
            </w:r>
            <w:proofErr w:type="spellStart"/>
            <w:r>
              <w:rPr>
                <w:lang w:val="en-US"/>
              </w:rPr>
              <w:t>etap</w:t>
            </w:r>
            <w:proofErr w:type="spellEnd"/>
            <w:r>
              <w:rPr>
                <w:lang w:val="en-US"/>
              </w:rPr>
              <w:br/>
            </w:r>
            <w:r w:rsidRPr="00B7152C">
              <w:rPr>
                <w:color w:val="595959" w:themeColor="text1" w:themeTint="A6"/>
                <w:lang w:val="en-US"/>
              </w:rPr>
              <w:t xml:space="preserve">evaluation </w:t>
            </w:r>
            <w:r w:rsidRPr="00B7152C">
              <w:rPr>
                <w:color w:val="595959" w:themeColor="text1" w:themeTint="A6"/>
                <w:lang w:val="en-US"/>
              </w:rPr>
              <w:br/>
            </w:r>
            <w:r w:rsidRPr="00873A16">
              <w:rPr>
                <w:color w:val="595959" w:themeColor="text1" w:themeTint="A6"/>
                <w:lang w:val="en-US"/>
              </w:rPr>
              <w:t>1</w:t>
            </w:r>
            <w:r w:rsidRPr="00A662D7">
              <w:rPr>
                <w:color w:val="595959" w:themeColor="text1" w:themeTint="A6"/>
                <w:vertAlign w:val="superscript"/>
                <w:lang w:val="en-US"/>
              </w:rPr>
              <w:t>st</w:t>
            </w:r>
            <w:r w:rsidRPr="00873A16">
              <w:rPr>
                <w:color w:val="595959" w:themeColor="text1" w:themeTint="A6"/>
                <w:lang w:val="en-US"/>
              </w:rPr>
              <w:t xml:space="preserve"> s</w:t>
            </w:r>
            <w:r w:rsidRPr="00B7152C">
              <w:rPr>
                <w:color w:val="595959" w:themeColor="text1" w:themeTint="A6"/>
                <w:lang w:val="en-US"/>
              </w:rPr>
              <w:t>tage</w:t>
            </w:r>
            <w:r>
              <w:rPr>
                <w:lang w:val="en-US"/>
              </w:rPr>
              <w:br/>
            </w:r>
            <w:r w:rsidRPr="009B79A8">
              <w:rPr>
                <w:spacing w:val="-4"/>
                <w:sz w:val="20"/>
                <w:szCs w:val="20"/>
                <w:lang w:val="en-US"/>
              </w:rPr>
              <w:t>(0-12 pkt/</w:t>
            </w:r>
            <w:r w:rsidRPr="009B79A8">
              <w:rPr>
                <w:color w:val="595959" w:themeColor="text1" w:themeTint="A6"/>
                <w:spacing w:val="-4"/>
                <w:sz w:val="20"/>
                <w:szCs w:val="20"/>
                <w:lang w:val="en-US"/>
              </w:rPr>
              <w:t>points</w:t>
            </w:r>
            <w:r w:rsidRPr="00587A32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82DE6" w14:textId="77777777" w:rsidR="005D53E6" w:rsidRDefault="005D53E6" w:rsidP="005D53E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ocena</w:t>
            </w:r>
            <w:proofErr w:type="spellEnd"/>
            <w:r>
              <w:rPr>
                <w:lang w:val="en-US"/>
              </w:rPr>
              <w:t xml:space="preserve"> II </w:t>
            </w:r>
            <w:proofErr w:type="spellStart"/>
            <w:r>
              <w:rPr>
                <w:lang w:val="en-US"/>
              </w:rPr>
              <w:t>etap</w:t>
            </w:r>
            <w:proofErr w:type="spellEnd"/>
            <w:r>
              <w:rPr>
                <w:lang w:val="en-US"/>
              </w:rPr>
              <w:br/>
            </w:r>
            <w:r w:rsidRPr="00B7152C">
              <w:rPr>
                <w:color w:val="595959" w:themeColor="text1" w:themeTint="A6"/>
                <w:lang w:val="en-US"/>
              </w:rPr>
              <w:t xml:space="preserve">evaluation </w:t>
            </w:r>
            <w:r w:rsidRPr="00B7152C">
              <w:rPr>
                <w:color w:val="595959" w:themeColor="text1" w:themeTint="A6"/>
                <w:lang w:val="en-US"/>
              </w:rPr>
              <w:br/>
            </w:r>
            <w:r w:rsidRPr="00A662D7">
              <w:rPr>
                <w:color w:val="595959" w:themeColor="text1" w:themeTint="A6"/>
                <w:lang w:val="en-US"/>
              </w:rPr>
              <w:t>2</w:t>
            </w:r>
            <w:r w:rsidRPr="00A662D7">
              <w:rPr>
                <w:color w:val="595959" w:themeColor="text1" w:themeTint="A6"/>
                <w:vertAlign w:val="superscript"/>
                <w:lang w:val="en-US"/>
              </w:rPr>
              <w:t>nd</w:t>
            </w:r>
            <w:r w:rsidRPr="00A662D7">
              <w:rPr>
                <w:color w:val="595959" w:themeColor="text1" w:themeTint="A6"/>
                <w:lang w:val="en-US"/>
              </w:rPr>
              <w:t xml:space="preserve"> stage</w:t>
            </w:r>
            <w:r>
              <w:rPr>
                <w:lang w:val="en-US"/>
              </w:rPr>
              <w:br/>
            </w:r>
            <w:r w:rsidRPr="009B79A8">
              <w:rPr>
                <w:spacing w:val="-4"/>
                <w:sz w:val="20"/>
                <w:szCs w:val="20"/>
                <w:lang w:val="en-US"/>
              </w:rPr>
              <w:t>(0-1</w:t>
            </w:r>
            <w:r>
              <w:rPr>
                <w:spacing w:val="-4"/>
                <w:sz w:val="20"/>
                <w:szCs w:val="20"/>
                <w:lang w:val="en-US"/>
              </w:rPr>
              <w:t>8</w:t>
            </w:r>
            <w:r w:rsidRPr="009B79A8">
              <w:rPr>
                <w:spacing w:val="-4"/>
                <w:sz w:val="20"/>
                <w:szCs w:val="20"/>
                <w:lang w:val="en-US"/>
              </w:rPr>
              <w:t xml:space="preserve"> pkt/</w:t>
            </w:r>
            <w:r w:rsidRPr="009B79A8">
              <w:rPr>
                <w:color w:val="595959" w:themeColor="text1" w:themeTint="A6"/>
                <w:spacing w:val="-4"/>
                <w:sz w:val="20"/>
                <w:szCs w:val="20"/>
                <w:lang w:val="en-US"/>
              </w:rPr>
              <w:t>points</w:t>
            </w:r>
            <w:r w:rsidRPr="00587A32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59975" w14:textId="77777777" w:rsidR="005D53E6" w:rsidRPr="00996B70" w:rsidRDefault="005D53E6" w:rsidP="005D53E6">
            <w:pPr>
              <w:jc w:val="center"/>
            </w:pPr>
            <w:r w:rsidRPr="00996B70">
              <w:t xml:space="preserve">punktacja </w:t>
            </w:r>
            <w:r w:rsidRPr="00996B70">
              <w:br/>
              <w:t>sumaryczna</w:t>
            </w:r>
            <w:r w:rsidRPr="00996B70">
              <w:br/>
            </w:r>
            <w:proofErr w:type="spellStart"/>
            <w:r w:rsidRPr="00B7152C">
              <w:rPr>
                <w:color w:val="595959" w:themeColor="text1" w:themeTint="A6"/>
              </w:rPr>
              <w:t>summary</w:t>
            </w:r>
            <w:proofErr w:type="spellEnd"/>
            <w:r w:rsidRPr="00B7152C">
              <w:rPr>
                <w:color w:val="595959" w:themeColor="text1" w:themeTint="A6"/>
              </w:rPr>
              <w:t xml:space="preserve"> </w:t>
            </w:r>
            <w:proofErr w:type="spellStart"/>
            <w:r w:rsidRPr="00B7152C">
              <w:rPr>
                <w:color w:val="595959" w:themeColor="text1" w:themeTint="A6"/>
              </w:rPr>
              <w:t>score</w:t>
            </w:r>
            <w:proofErr w:type="spellEnd"/>
            <w:r w:rsidRPr="00996B70">
              <w:br/>
            </w:r>
            <w:r w:rsidRPr="003D71AF">
              <w:rPr>
                <w:spacing w:val="-4"/>
                <w:sz w:val="20"/>
                <w:szCs w:val="20"/>
              </w:rPr>
              <w:t>(0-</w:t>
            </w:r>
            <w:r>
              <w:rPr>
                <w:spacing w:val="-4"/>
                <w:sz w:val="20"/>
                <w:szCs w:val="20"/>
              </w:rPr>
              <w:t>30</w:t>
            </w:r>
            <w:r w:rsidRPr="003D71AF">
              <w:rPr>
                <w:spacing w:val="-4"/>
                <w:sz w:val="20"/>
                <w:szCs w:val="20"/>
              </w:rPr>
              <w:t xml:space="preserve"> pkt/</w:t>
            </w:r>
            <w:proofErr w:type="spellStart"/>
            <w:r w:rsidRPr="003D71AF">
              <w:rPr>
                <w:color w:val="595959" w:themeColor="text1" w:themeTint="A6"/>
                <w:spacing w:val="-4"/>
                <w:sz w:val="20"/>
                <w:szCs w:val="20"/>
              </w:rPr>
              <w:t>points</w:t>
            </w:r>
            <w:proofErr w:type="spellEnd"/>
            <w:r w:rsidRPr="00996B70">
              <w:rPr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757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7"/>
            </w:tblGrid>
            <w:tr w:rsidR="005D53E6" w:rsidRPr="00996B70" w14:paraId="1E556BE3" w14:textId="77777777" w:rsidTr="008E25B9">
              <w:trPr>
                <w:trHeight w:val="292"/>
                <w:jc w:val="center"/>
              </w:trPr>
              <w:tc>
                <w:tcPr>
                  <w:tcW w:w="0" w:type="auto"/>
                </w:tcPr>
                <w:p w14:paraId="2A2D1398" w14:textId="77777777" w:rsidR="005D53E6" w:rsidRPr="00996B70" w:rsidRDefault="005D53E6" w:rsidP="00657138">
                  <w:pPr>
                    <w:pStyle w:val="Default"/>
                    <w:framePr w:hSpace="141" w:wrap="around" w:vAnchor="text" w:hAnchor="margin" w:y="95"/>
                    <w:jc w:val="center"/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  <w:lang w:eastAsia="en-US"/>
                    </w:rPr>
                  </w:pPr>
                  <w:r w:rsidRPr="00996B70"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  <w:lang w:eastAsia="en-US"/>
                    </w:rPr>
                    <w:t>status</w:t>
                  </w:r>
                </w:p>
              </w:tc>
            </w:tr>
            <w:tr w:rsidR="005D53E6" w:rsidRPr="00996B70" w14:paraId="2334ECC4" w14:textId="77777777" w:rsidTr="008E25B9">
              <w:trPr>
                <w:trHeight w:val="292"/>
                <w:jc w:val="center"/>
              </w:trPr>
              <w:tc>
                <w:tcPr>
                  <w:tcW w:w="0" w:type="auto"/>
                </w:tcPr>
                <w:p w14:paraId="4E18A9BF" w14:textId="77777777" w:rsidR="005D53E6" w:rsidRPr="00996B70" w:rsidRDefault="005D53E6" w:rsidP="00657138">
                  <w:pPr>
                    <w:pStyle w:val="Default"/>
                    <w:framePr w:hSpace="141" w:wrap="around" w:vAnchor="text" w:hAnchor="margin" w:y="95"/>
                    <w:jc w:val="center"/>
                    <w:rPr>
                      <w:rFonts w:asciiTheme="minorHAnsi" w:eastAsiaTheme="minorHAnsi" w:hAnsiTheme="minorHAnsi" w:cstheme="minorBidi"/>
                      <w:color w:val="auto"/>
                      <w:sz w:val="22"/>
                      <w:szCs w:val="22"/>
                      <w:lang w:eastAsia="en-US"/>
                    </w:rPr>
                  </w:pPr>
                  <w:r w:rsidRPr="00B7152C">
                    <w:rPr>
                      <w:rFonts w:asciiTheme="minorHAnsi" w:eastAsiaTheme="minorHAnsi" w:hAnsiTheme="minorHAnsi" w:cstheme="minorBidi"/>
                      <w:color w:val="595959" w:themeColor="text1" w:themeTint="A6"/>
                      <w:sz w:val="22"/>
                      <w:szCs w:val="22"/>
                      <w:lang w:eastAsia="en-US"/>
                    </w:rPr>
                    <w:t>status</w:t>
                  </w:r>
                </w:p>
              </w:tc>
            </w:tr>
          </w:tbl>
          <w:p w14:paraId="406BCFA7" w14:textId="77777777" w:rsidR="005D53E6" w:rsidRDefault="005D53E6" w:rsidP="005D53E6">
            <w:pPr>
              <w:jc w:val="center"/>
              <w:rPr>
                <w:lang w:val="en-US"/>
              </w:rPr>
            </w:pPr>
          </w:p>
        </w:tc>
      </w:tr>
      <w:tr w:rsidR="00147601" w14:paraId="47A26AA1" w14:textId="77777777" w:rsidTr="008E5A3A">
        <w:trPr>
          <w:trHeight w:hRule="exact" w:val="68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184F87" w14:textId="19DA44BC" w:rsidR="00147601" w:rsidRPr="00472AD1" w:rsidRDefault="00147601" w:rsidP="00147601">
            <w:pPr>
              <w:spacing w:after="0"/>
              <w:jc w:val="center"/>
            </w:pPr>
            <w:r>
              <w:t>1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AFA616" w14:textId="41C3C676" w:rsidR="00147601" w:rsidRPr="00645BB8" w:rsidRDefault="00FD5D58" w:rsidP="00147601">
            <w:pPr>
              <w:spacing w:after="0"/>
            </w:pPr>
            <w:r>
              <w:t>Weronika Maria Śliwińska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983951A" w14:textId="4B12F801" w:rsidR="00147601" w:rsidRDefault="001B2CA1" w:rsidP="0014760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</w:tcPr>
          <w:p w14:paraId="37FBCAB5" w14:textId="0A20F2E0" w:rsidR="00147601" w:rsidRDefault="001B2CA1" w:rsidP="00147601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19C4770" w14:textId="2FFD9774" w:rsidR="00147601" w:rsidRDefault="001B2CA1" w:rsidP="00147601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DAAA" w14:textId="1B0CDA50" w:rsidR="00147601" w:rsidRDefault="00147601" w:rsidP="00147601">
            <w:pPr>
              <w:spacing w:after="0" w:line="240" w:lineRule="auto"/>
              <w:jc w:val="center"/>
            </w:pPr>
            <w:r>
              <w:t>zakwalifikowan</w:t>
            </w:r>
            <w:r w:rsidR="00FD5D58">
              <w:t>a</w:t>
            </w:r>
          </w:p>
          <w:p w14:paraId="736D6AAD" w14:textId="234AB0C2" w:rsidR="00147601" w:rsidRDefault="00147601" w:rsidP="00147601">
            <w:pPr>
              <w:spacing w:after="0" w:line="240" w:lineRule="auto"/>
              <w:jc w:val="center"/>
            </w:pPr>
            <w:proofErr w:type="spellStart"/>
            <w:r>
              <w:rPr>
                <w:color w:val="A6A6A6" w:themeColor="background1" w:themeShade="A6"/>
              </w:rPr>
              <w:t>qualified</w:t>
            </w:r>
            <w:proofErr w:type="spellEnd"/>
          </w:p>
        </w:tc>
      </w:tr>
      <w:tr w:rsidR="00147601" w14:paraId="762C55AA" w14:textId="77777777" w:rsidTr="008E5A3A">
        <w:trPr>
          <w:trHeight w:hRule="exact" w:val="68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5AA12" w14:textId="375D5CD8" w:rsidR="00147601" w:rsidRPr="00472AD1" w:rsidRDefault="00147601" w:rsidP="00147601">
            <w:pPr>
              <w:spacing w:after="0"/>
              <w:jc w:val="center"/>
            </w:pPr>
            <w:r>
              <w:t>2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0A47A2" w14:textId="68D48664" w:rsidR="00147601" w:rsidRPr="00645BB8" w:rsidRDefault="00FD5D58" w:rsidP="00147601">
            <w:pPr>
              <w:spacing w:after="0"/>
            </w:pPr>
            <w:proofErr w:type="spellStart"/>
            <w:r>
              <w:t>Srirupa</w:t>
            </w:r>
            <w:proofErr w:type="spellEnd"/>
            <w:r>
              <w:t xml:space="preserve"> Gupta </w:t>
            </w:r>
            <w:proofErr w:type="spellStart"/>
            <w:r>
              <w:t>Choudhury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B6B138D" w14:textId="72789EE6" w:rsidR="00147601" w:rsidRPr="00472AD1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14:paraId="05D9F240" w14:textId="1874D511" w:rsidR="00147601" w:rsidRPr="00472AD1" w:rsidRDefault="001B2CA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2F35A1" w14:textId="6C4D32C2" w:rsidR="00147601" w:rsidRPr="00472AD1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53B99" w14:textId="21307BB2" w:rsidR="00147601" w:rsidRPr="00472AD1" w:rsidRDefault="00147601" w:rsidP="00147601">
            <w:pPr>
              <w:pStyle w:val="Default"/>
              <w:jc w:val="center"/>
              <w:rPr>
                <w:sz w:val="22"/>
                <w:szCs w:val="22"/>
              </w:rPr>
            </w:pPr>
            <w:r w:rsidRPr="00287C3E">
              <w:rPr>
                <w:sz w:val="22"/>
              </w:rPr>
              <w:t>nieprzyjęty</w:t>
            </w:r>
            <w:r w:rsidRPr="00287C3E">
              <w:rPr>
                <w:sz w:val="22"/>
              </w:rPr>
              <w:br/>
            </w:r>
            <w:r w:rsidRPr="00287C3E">
              <w:rPr>
                <w:color w:val="A6A6A6" w:themeColor="background1" w:themeShade="A6"/>
                <w:sz w:val="22"/>
              </w:rPr>
              <w:t xml:space="preserve">not </w:t>
            </w:r>
            <w:proofErr w:type="spellStart"/>
            <w:r w:rsidRPr="00287C3E">
              <w:rPr>
                <w:color w:val="A6A6A6" w:themeColor="background1" w:themeShade="A6"/>
                <w:sz w:val="22"/>
              </w:rPr>
              <w:t>accepted</w:t>
            </w:r>
            <w:proofErr w:type="spellEnd"/>
          </w:p>
        </w:tc>
      </w:tr>
      <w:tr w:rsidR="00147601" w14:paraId="68BD6F56" w14:textId="77777777" w:rsidTr="008E5A3A">
        <w:trPr>
          <w:trHeight w:hRule="exact" w:val="71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038079" w14:textId="24165E7E" w:rsidR="00147601" w:rsidRDefault="00FD5D58" w:rsidP="00147601">
            <w:pPr>
              <w:spacing w:after="0"/>
              <w:jc w:val="center"/>
            </w:pPr>
            <w:r>
              <w:t>2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647DD3" w14:textId="424CB11B" w:rsidR="00147601" w:rsidRPr="00645BB8" w:rsidRDefault="00FD5D58" w:rsidP="00147601">
            <w:pPr>
              <w:spacing w:after="0"/>
            </w:pPr>
            <w:proofErr w:type="spellStart"/>
            <w:r>
              <w:t>Zongwei</w:t>
            </w:r>
            <w:proofErr w:type="spellEnd"/>
            <w:r>
              <w:t xml:space="preserve"> Fang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A3BAF49" w14:textId="5433812E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376" w:type="dxa"/>
            <w:tcBorders>
              <w:top w:val="nil"/>
              <w:left w:val="single" w:sz="4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</w:tcPr>
          <w:p w14:paraId="5EC08718" w14:textId="420F77CF" w:rsidR="00147601" w:rsidRPr="009953FF" w:rsidRDefault="001B2CA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B0B7C10" w14:textId="56EFA165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2B36" w14:textId="0E03D532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4F809211" w14:textId="77777777" w:rsidTr="00AE10F3">
        <w:trPr>
          <w:trHeight w:hRule="exact" w:val="868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52356" w14:textId="223B858F" w:rsidR="00147601" w:rsidRDefault="00FD5D58" w:rsidP="00147601">
            <w:pPr>
              <w:spacing w:after="0"/>
              <w:jc w:val="center"/>
            </w:pPr>
            <w:r>
              <w:t>2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098611" w14:textId="065B800C" w:rsidR="00147601" w:rsidRPr="009953FF" w:rsidRDefault="00FD5D58" w:rsidP="00147601">
            <w:pPr>
              <w:spacing w:after="0"/>
            </w:pPr>
            <w:proofErr w:type="spellStart"/>
            <w:r>
              <w:t>Filipe</w:t>
            </w:r>
            <w:proofErr w:type="spellEnd"/>
            <w:r>
              <w:t xml:space="preserve"> de </w:t>
            </w:r>
            <w:proofErr w:type="spellStart"/>
            <w:r>
              <w:t>Araujo</w:t>
            </w:r>
            <w:proofErr w:type="spellEnd"/>
            <w:r>
              <w:t xml:space="preserve"> Santos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68FC43" w14:textId="042F5511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37A2781F" w14:textId="4522D1D8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EE718AC" w14:textId="10404D9C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6F67" w14:textId="4416902B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50A7E92B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0733D" w14:textId="188E60A5" w:rsidR="00147601" w:rsidRDefault="00FD5D58" w:rsidP="00147601">
            <w:pPr>
              <w:spacing w:after="0"/>
              <w:jc w:val="center"/>
            </w:pPr>
            <w:r>
              <w:t>2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01B58F" w14:textId="40B08277" w:rsidR="00147601" w:rsidRPr="009953FF" w:rsidRDefault="00FD5D58" w:rsidP="00147601">
            <w:pPr>
              <w:spacing w:after="0"/>
            </w:pPr>
            <w:proofErr w:type="spellStart"/>
            <w:r>
              <w:t>Biniyam</w:t>
            </w:r>
            <w:proofErr w:type="spellEnd"/>
            <w:r>
              <w:t xml:space="preserve"> </w:t>
            </w:r>
            <w:proofErr w:type="spellStart"/>
            <w:r>
              <w:t>Tesfaye</w:t>
            </w:r>
            <w:proofErr w:type="spellEnd"/>
            <w:r>
              <w:t xml:space="preserve"> </w:t>
            </w:r>
            <w:proofErr w:type="spellStart"/>
            <w:r>
              <w:t>Tsegaye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9F3D4F" w14:textId="12CBEDB6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1B000466" w14:textId="63D92229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AB58AE7" w14:textId="2BF34556" w:rsidR="00147601" w:rsidRPr="009953FF" w:rsidRDefault="001B2CA1" w:rsidP="00147601">
            <w:pPr>
              <w:spacing w:after="0" w:line="240" w:lineRule="auto"/>
              <w:jc w:val="center"/>
            </w:pPr>
            <w:r>
              <w:t>5,5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B58E" w14:textId="30A59385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28C52BC7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12E23" w14:textId="0DFC6BF9" w:rsidR="00147601" w:rsidRDefault="00FD5D58" w:rsidP="00147601">
            <w:pPr>
              <w:spacing w:after="0"/>
              <w:jc w:val="center"/>
            </w:pPr>
            <w:r>
              <w:t>3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83C0EB" w14:textId="75E039FC" w:rsidR="00147601" w:rsidRPr="009953FF" w:rsidRDefault="00FD5D58" w:rsidP="00147601">
            <w:pPr>
              <w:spacing w:after="0"/>
            </w:pPr>
            <w:proofErr w:type="spellStart"/>
            <w:r>
              <w:t>Ammara</w:t>
            </w:r>
            <w:proofErr w:type="spellEnd"/>
            <w:r>
              <w:t xml:space="preserve"> </w:t>
            </w:r>
            <w:proofErr w:type="spellStart"/>
            <w:r>
              <w:t>Saleem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8CDDCD" w14:textId="2EB7AF2D" w:rsidR="00147601" w:rsidRPr="009953FF" w:rsidRDefault="001B2CA1" w:rsidP="0014760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1125C091" w14:textId="1C005ECE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0592BE7" w14:textId="1F9C6E69" w:rsidR="00147601" w:rsidRPr="009953FF" w:rsidRDefault="001B2CA1" w:rsidP="0014760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623B9" w14:textId="05790766" w:rsidR="00147601" w:rsidRPr="009953FF" w:rsidRDefault="00147601" w:rsidP="00147601">
            <w:pPr>
              <w:spacing w:after="0" w:line="240" w:lineRule="auto"/>
              <w:jc w:val="center"/>
            </w:pPr>
            <w:r w:rsidRPr="00287C3E">
              <w:t>nieprzyjęty</w:t>
            </w:r>
            <w:r w:rsidRPr="00287C3E">
              <w:br/>
            </w:r>
            <w:r w:rsidRPr="00287C3E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287C3E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40373A96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C0F76" w14:textId="248D3EA8" w:rsidR="00147601" w:rsidRDefault="00FD5D58" w:rsidP="00147601">
            <w:pPr>
              <w:spacing w:after="0"/>
              <w:jc w:val="center"/>
            </w:pPr>
            <w:r>
              <w:t>3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29CFA6" w14:textId="699061B1" w:rsidR="00147601" w:rsidRPr="009953FF" w:rsidRDefault="00FD5D58" w:rsidP="00147601">
            <w:pPr>
              <w:spacing w:after="0"/>
            </w:pPr>
            <w:r>
              <w:t>Bogumiła Skwara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70FEC79" w14:textId="57C812A6" w:rsidR="00147601" w:rsidRPr="009953FF" w:rsidRDefault="001B2CA1" w:rsidP="0014760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08EF9748" w14:textId="5541CB7E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A8B56E8" w14:textId="4F446911" w:rsidR="00147601" w:rsidRPr="009953FF" w:rsidRDefault="001B2CA1" w:rsidP="0014760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F37F" w14:textId="0F1D940C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6F0BDB1F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8ED28" w14:textId="56E78BB2" w:rsidR="00147601" w:rsidRDefault="00FD5D58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9EC5FC" w14:textId="5DB5F38C" w:rsidR="00147601" w:rsidRPr="009953FF" w:rsidRDefault="00FD5D58" w:rsidP="00147601">
            <w:pPr>
              <w:spacing w:after="0"/>
            </w:pPr>
            <w:r>
              <w:t xml:space="preserve">Roxana </w:t>
            </w:r>
            <w:proofErr w:type="spellStart"/>
            <w:r>
              <w:t>Ehsani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1E4611" w14:textId="31803C77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5D72B4C5" w14:textId="582885A0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6526AB4" w14:textId="77777777" w:rsidR="001B2CA1" w:rsidRDefault="001B2CA1" w:rsidP="00FD5D58">
            <w:pPr>
              <w:spacing w:after="0" w:line="240" w:lineRule="auto"/>
            </w:pPr>
            <w:r>
              <w:t xml:space="preserve">          </w:t>
            </w:r>
          </w:p>
          <w:p w14:paraId="6DC0D2E6" w14:textId="2F8532C6" w:rsidR="00147601" w:rsidRDefault="001B2CA1" w:rsidP="00FD5D58">
            <w:pPr>
              <w:spacing w:after="0" w:line="240" w:lineRule="auto"/>
            </w:pPr>
            <w:r>
              <w:t xml:space="preserve">            3</w:t>
            </w:r>
          </w:p>
          <w:p w14:paraId="17B63466" w14:textId="77777777" w:rsidR="001B2CA1" w:rsidRDefault="001B2CA1" w:rsidP="00FD5D58">
            <w:pPr>
              <w:spacing w:after="0" w:line="240" w:lineRule="auto"/>
            </w:pPr>
          </w:p>
          <w:p w14:paraId="148DC50F" w14:textId="7854F17A" w:rsidR="001B2CA1" w:rsidRPr="009953FF" w:rsidRDefault="001B2CA1" w:rsidP="00FD5D58">
            <w:pPr>
              <w:spacing w:after="0"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7B9C" w14:textId="7CC5487A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373453A2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CB009F" w14:textId="37862626" w:rsidR="00147601" w:rsidRDefault="00FD5D58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A317B7" w14:textId="0ECF6574" w:rsidR="00FD5D58" w:rsidRPr="00FD5D58" w:rsidRDefault="00FD5D58" w:rsidP="00FD5D58">
            <w:r>
              <w:t xml:space="preserve">                                    </w:t>
            </w:r>
            <w:proofErr w:type="spellStart"/>
            <w:r w:rsidRPr="00FD5D58">
              <w:t>Rida</w:t>
            </w:r>
            <w:proofErr w:type="spellEnd"/>
            <w:r w:rsidRPr="00FD5D58">
              <w:t xml:space="preserve"> Fatima</w:t>
            </w:r>
          </w:p>
          <w:p w14:paraId="10E39F25" w14:textId="4922A614" w:rsidR="00147601" w:rsidRPr="009953FF" w:rsidRDefault="00147601" w:rsidP="00147601">
            <w:pPr>
              <w:spacing w:after="0"/>
            </w:pP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75CF795" w14:textId="04769B84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1492B7E5" w14:textId="259B37B3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BA57879" w14:textId="5538D4D8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A135" w14:textId="377A7266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094C81FA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FC45B1" w14:textId="2EA0B835" w:rsidR="00147601" w:rsidRDefault="00FD5D58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0A4562" w14:textId="4AC9ED61" w:rsidR="00147601" w:rsidRPr="009953FF" w:rsidRDefault="00FD5D58" w:rsidP="00147601">
            <w:pPr>
              <w:spacing w:after="0"/>
            </w:pPr>
            <w:bookmarkStart w:id="0" w:name="_GoBack"/>
            <w:r>
              <w:t>Przemysław Gawrysiak</w:t>
            </w:r>
            <w:bookmarkEnd w:id="0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B148F46" w14:textId="004A3DA9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3EC965FE" w14:textId="4EB48912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F5A9AE3" w14:textId="3B2C320B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D998" w14:textId="314DA47C" w:rsidR="00147601" w:rsidRPr="009953FF" w:rsidRDefault="00147601" w:rsidP="00147601">
            <w:pPr>
              <w:spacing w:after="0" w:line="240" w:lineRule="auto"/>
              <w:jc w:val="center"/>
            </w:pPr>
            <w:r w:rsidRPr="00287C3E">
              <w:t>nieprzyjęty</w:t>
            </w:r>
            <w:r w:rsidRPr="00287C3E">
              <w:br/>
            </w:r>
            <w:r w:rsidRPr="00287C3E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287C3E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1C8D0A1D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D349D" w14:textId="6F87396C" w:rsidR="00147601" w:rsidRDefault="001B2CA1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C03CFC" w14:textId="6E5D7540" w:rsidR="00FD5D58" w:rsidRDefault="001B2CA1" w:rsidP="00F9155A">
            <w:pPr>
              <w:jc w:val="center"/>
              <w:rPr>
                <w:highlight w:val="yellow"/>
                <w:lang w:eastAsia="pl-PL"/>
              </w:rPr>
            </w:pPr>
            <w:proofErr w:type="spellStart"/>
            <w:r w:rsidRPr="001B2CA1">
              <w:rPr>
                <w:lang w:eastAsia="pl-PL"/>
              </w:rPr>
              <w:t>Seyed</w:t>
            </w:r>
            <w:proofErr w:type="spellEnd"/>
            <w:r w:rsidRPr="001B2CA1">
              <w:rPr>
                <w:lang w:eastAsia="pl-PL"/>
              </w:rPr>
              <w:t xml:space="preserve"> </w:t>
            </w:r>
            <w:proofErr w:type="spellStart"/>
            <w:r w:rsidRPr="001B2CA1">
              <w:rPr>
                <w:lang w:eastAsia="pl-PL"/>
              </w:rPr>
              <w:t>Samad</w:t>
            </w:r>
            <w:proofErr w:type="spellEnd"/>
            <w:r w:rsidRPr="001B2CA1">
              <w:rPr>
                <w:lang w:eastAsia="pl-PL"/>
              </w:rPr>
              <w:t xml:space="preserve"> </w:t>
            </w:r>
            <w:proofErr w:type="spellStart"/>
            <w:r w:rsidRPr="001B2CA1">
              <w:rPr>
                <w:lang w:eastAsia="pl-PL"/>
              </w:rPr>
              <w:t>Hosseini</w:t>
            </w:r>
            <w:proofErr w:type="spellEnd"/>
          </w:p>
          <w:p w14:paraId="4F483D15" w14:textId="264F1706" w:rsidR="00147601" w:rsidRPr="009953FF" w:rsidRDefault="00147601" w:rsidP="00147601">
            <w:pPr>
              <w:spacing w:after="0"/>
            </w:pP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15C2480" w14:textId="2988ABF0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66F0FC1E" w14:textId="7EFB5678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604FEE3" w14:textId="7B38D32D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2B32" w14:textId="0AABFF38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21B1F06E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9B8FA" w14:textId="3562E056" w:rsidR="00147601" w:rsidRDefault="001B2CA1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EA0213" w14:textId="393B104E" w:rsidR="00147601" w:rsidRPr="009953FF" w:rsidRDefault="00FD5D58" w:rsidP="00147601">
            <w:pPr>
              <w:spacing w:after="0"/>
            </w:pPr>
            <w:proofErr w:type="spellStart"/>
            <w:r>
              <w:t>Zubair</w:t>
            </w:r>
            <w:proofErr w:type="spellEnd"/>
            <w:r>
              <w:t xml:space="preserve"> </w:t>
            </w:r>
            <w:proofErr w:type="spellStart"/>
            <w:r>
              <w:t>Hussain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F5E4FAB" w14:textId="4E0A6001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102338E1" w14:textId="0B313F1F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249B6A1" w14:textId="7F11ED89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FC61" w14:textId="036AB67A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182BD071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6A1EAA" w14:textId="4F03A59A" w:rsidR="00147601" w:rsidRDefault="001B2CA1" w:rsidP="00147601">
            <w:pPr>
              <w:spacing w:after="0"/>
              <w:jc w:val="center"/>
            </w:pPr>
            <w:r>
              <w:lastRenderedPageBreak/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127285E" w14:textId="14B18D06" w:rsidR="00147601" w:rsidRPr="009953FF" w:rsidRDefault="001B2CA1" w:rsidP="00147601">
            <w:pPr>
              <w:spacing w:after="0"/>
            </w:pPr>
            <w:proofErr w:type="spellStart"/>
            <w:r w:rsidRPr="0031233D">
              <w:t>Mireia</w:t>
            </w:r>
            <w:proofErr w:type="spellEnd"/>
            <w:r w:rsidRPr="0031233D">
              <w:t xml:space="preserve"> </w:t>
            </w:r>
            <w:proofErr w:type="spellStart"/>
            <w:r w:rsidRPr="0031233D">
              <w:t>Gromaz</w:t>
            </w:r>
            <w:proofErr w:type="spellEnd"/>
            <w:r w:rsidRPr="0031233D">
              <w:t xml:space="preserve"> </w:t>
            </w:r>
            <w:proofErr w:type="spellStart"/>
            <w:r w:rsidRPr="0031233D">
              <w:t>Iborra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64451FF" w14:textId="6DD2A58A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160A9827" w14:textId="7B4F2FBF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F7BE06B" w14:textId="45259A3D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D30F4" w14:textId="2FE72377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27F98BA9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D0307" w14:textId="24555CB3" w:rsidR="00147601" w:rsidRDefault="001B2CA1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2A1177" w14:textId="60F51A63" w:rsidR="00147601" w:rsidRPr="009953FF" w:rsidRDefault="001B2CA1" w:rsidP="00147601">
            <w:pPr>
              <w:spacing w:after="0"/>
            </w:pPr>
            <w:r w:rsidRPr="00B715C6">
              <w:t xml:space="preserve">Eugenie </w:t>
            </w:r>
            <w:proofErr w:type="spellStart"/>
            <w:r w:rsidRPr="00B715C6">
              <w:t>Abi</w:t>
            </w:r>
            <w:proofErr w:type="spellEnd"/>
            <w:r w:rsidRPr="00B715C6">
              <w:t xml:space="preserve"> Nader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0ECC79D" w14:textId="4E9B00C8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26B2B385" w14:textId="27E7A807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09DB4DB" w14:textId="2B79E4B4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1099" w14:textId="3D705DCC" w:rsidR="00147601" w:rsidRPr="009953FF" w:rsidRDefault="00147601" w:rsidP="00147601">
            <w:pPr>
              <w:spacing w:after="0" w:line="240" w:lineRule="auto"/>
              <w:jc w:val="center"/>
            </w:pPr>
            <w:r w:rsidRPr="00287C3E">
              <w:t>nieprzyjęty</w:t>
            </w:r>
            <w:r w:rsidRPr="00287C3E">
              <w:br/>
            </w:r>
            <w:r w:rsidRPr="00287C3E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287C3E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19AA2EF3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99A6F" w14:textId="08989649" w:rsidR="00147601" w:rsidRDefault="001B2CA1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4658A8" w14:textId="10B1BA5D" w:rsidR="00147601" w:rsidRPr="009953FF" w:rsidRDefault="001B2CA1" w:rsidP="00147601">
            <w:pPr>
              <w:spacing w:after="0"/>
            </w:pPr>
            <w:proofErr w:type="spellStart"/>
            <w:r w:rsidRPr="0031233D">
              <w:t>Milad</w:t>
            </w:r>
            <w:proofErr w:type="spellEnd"/>
            <w:r w:rsidRPr="0031233D">
              <w:t xml:space="preserve"> </w:t>
            </w:r>
            <w:proofErr w:type="spellStart"/>
            <w:r w:rsidRPr="0031233D">
              <w:t>Noei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C4180C" w14:textId="7E47A461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01DB574F" w14:textId="7D25CEE9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6B12819" w14:textId="1D7A1906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1BFA" w14:textId="1ACB2118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550D4893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AD7953" w14:textId="46953927" w:rsidR="00147601" w:rsidRDefault="001B2CA1" w:rsidP="00147601">
            <w:pPr>
              <w:spacing w:after="0"/>
              <w:jc w:val="center"/>
            </w:pPr>
            <w:r>
              <w:t>4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14383F" w14:textId="0A72E81B" w:rsidR="00147601" w:rsidRPr="009953FF" w:rsidRDefault="001B2CA1" w:rsidP="00147601">
            <w:pPr>
              <w:spacing w:after="0"/>
            </w:pPr>
            <w:proofErr w:type="spellStart"/>
            <w:r w:rsidRPr="0031233D">
              <w:t>Assad</w:t>
            </w:r>
            <w:proofErr w:type="spellEnd"/>
            <w:r w:rsidRPr="0031233D">
              <w:t xml:space="preserve"> </w:t>
            </w:r>
            <w:proofErr w:type="spellStart"/>
            <w:r w:rsidRPr="0031233D">
              <w:t>Ulah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BEB397" w14:textId="701EB15A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44FC4E25" w14:textId="2E7FAD97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E4EB451" w14:textId="6486B00C" w:rsidR="00147601" w:rsidRPr="009953FF" w:rsidRDefault="001B2CA1" w:rsidP="0014760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836DB" w14:textId="7DC16238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47601" w14:paraId="59FD434A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8F3D8F" w14:textId="53E190A4" w:rsidR="00147601" w:rsidRDefault="001B2CA1" w:rsidP="00147601">
            <w:pPr>
              <w:spacing w:after="0"/>
              <w:jc w:val="center"/>
            </w:pPr>
            <w:r>
              <w:t>5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397AFB" w14:textId="410B3C1B" w:rsidR="00147601" w:rsidRPr="009953FF" w:rsidRDefault="001B2CA1" w:rsidP="00147601">
            <w:pPr>
              <w:spacing w:after="0"/>
            </w:pPr>
            <w:proofErr w:type="spellStart"/>
            <w:r w:rsidRPr="00703CAA">
              <w:t>Yashika</w:t>
            </w:r>
            <w:proofErr w:type="spellEnd"/>
            <w:r w:rsidRPr="00703CAA">
              <w:t xml:space="preserve"> </w:t>
            </w:r>
            <w:proofErr w:type="spellStart"/>
            <w:r w:rsidRPr="00703CAA">
              <w:t>Pusam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72FB578" w14:textId="1E1C9AFF" w:rsidR="00147601" w:rsidRPr="009953FF" w:rsidRDefault="001B2CA1" w:rsidP="0014760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3C517E9B" w14:textId="733357E3" w:rsidR="00147601" w:rsidRPr="009953FF" w:rsidRDefault="0014760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72DB20" w14:textId="45310F93" w:rsidR="00147601" w:rsidRPr="009953FF" w:rsidRDefault="001B2CA1" w:rsidP="0014760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13CB" w14:textId="7EE1E9A3" w:rsidR="00147601" w:rsidRPr="009953FF" w:rsidRDefault="0014760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B2CA1" w14:paraId="54F3E4D1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57516" w14:textId="0F76BD92" w:rsidR="001B2CA1" w:rsidRDefault="001B2CA1" w:rsidP="00147601">
            <w:pPr>
              <w:spacing w:after="0"/>
              <w:jc w:val="center"/>
            </w:pPr>
            <w:r>
              <w:t>5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B9BE5C" w14:textId="3E4913E5" w:rsidR="001B2CA1" w:rsidRPr="009953FF" w:rsidRDefault="001B2CA1" w:rsidP="00147601">
            <w:pPr>
              <w:spacing w:after="0"/>
            </w:pPr>
            <w:proofErr w:type="spellStart"/>
            <w:r w:rsidRPr="00633C6E">
              <w:t>Faizan</w:t>
            </w:r>
            <w:proofErr w:type="spellEnd"/>
            <w:r w:rsidRPr="00633C6E">
              <w:t xml:space="preserve"> </w:t>
            </w:r>
            <w:proofErr w:type="spellStart"/>
            <w:r w:rsidRPr="00633C6E">
              <w:t>Ahmad</w:t>
            </w:r>
            <w:proofErr w:type="spellEnd"/>
            <w:r w:rsidRPr="00633C6E">
              <w:t xml:space="preserve"> </w:t>
            </w:r>
            <w:proofErr w:type="spellStart"/>
            <w:r w:rsidRPr="00633C6E">
              <w:t>Shakir</w:t>
            </w:r>
            <w:proofErr w:type="spellEnd"/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EC8A271" w14:textId="062F4AF4" w:rsidR="001B2CA1" w:rsidRPr="009953FF" w:rsidRDefault="001B2CA1" w:rsidP="0014760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320CACC8" w14:textId="78B4B58E" w:rsidR="001B2CA1" w:rsidRDefault="001B2CA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B4D456E" w14:textId="5F5B303B" w:rsidR="001B2CA1" w:rsidRPr="009953FF" w:rsidRDefault="001B2CA1" w:rsidP="0014760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5F75" w14:textId="7E9CAECA" w:rsidR="001B2CA1" w:rsidRPr="009953FF" w:rsidRDefault="001B2CA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  <w:tr w:rsidR="001B2CA1" w14:paraId="738F61CE" w14:textId="77777777" w:rsidTr="00AE10F3">
        <w:trPr>
          <w:trHeight w:hRule="exact" w:val="70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4A6B2A" w14:textId="59534348" w:rsidR="001B2CA1" w:rsidRDefault="001B2CA1" w:rsidP="00147601">
            <w:pPr>
              <w:spacing w:after="0"/>
              <w:jc w:val="center"/>
            </w:pPr>
            <w:r>
              <w:t>6</w:t>
            </w:r>
          </w:p>
        </w:tc>
        <w:tc>
          <w:tcPr>
            <w:tcW w:w="23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FDF82F" w14:textId="038DBC8E" w:rsidR="001B2CA1" w:rsidRPr="009953FF" w:rsidRDefault="001B2CA1" w:rsidP="00147601">
            <w:pPr>
              <w:spacing w:after="0"/>
            </w:pPr>
            <w:proofErr w:type="spellStart"/>
            <w:r w:rsidRPr="00A140BA">
              <w:t>Sukrith</w:t>
            </w:r>
            <w:proofErr w:type="spellEnd"/>
            <w:r w:rsidRPr="00A140BA">
              <w:t xml:space="preserve"> </w:t>
            </w:r>
            <w:r>
              <w:t>P</w:t>
            </w:r>
          </w:p>
        </w:tc>
        <w:tc>
          <w:tcPr>
            <w:tcW w:w="2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326F950" w14:textId="48562D1C" w:rsidR="001B2CA1" w:rsidRPr="009953FF" w:rsidRDefault="001B2CA1" w:rsidP="0014760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6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14:paraId="393774E3" w14:textId="47A61201" w:rsidR="001B2CA1" w:rsidRDefault="001B2CA1" w:rsidP="0014760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F8C0800" w14:textId="2D0D77AB" w:rsidR="001B2CA1" w:rsidRPr="009953FF" w:rsidRDefault="001B2CA1" w:rsidP="0014760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B22E" w14:textId="5BEA6AE0" w:rsidR="001B2CA1" w:rsidRPr="009953FF" w:rsidRDefault="001B2CA1" w:rsidP="00147601">
            <w:pPr>
              <w:spacing w:after="0" w:line="240" w:lineRule="auto"/>
              <w:jc w:val="center"/>
            </w:pPr>
            <w:r w:rsidRPr="009953FF">
              <w:t>nieprzyjęt</w:t>
            </w:r>
            <w:r>
              <w:t>y</w:t>
            </w:r>
            <w:r w:rsidRPr="009953FF">
              <w:br/>
            </w:r>
            <w:r w:rsidRPr="009953FF">
              <w:rPr>
                <w:color w:val="A6A6A6" w:themeColor="background1" w:themeShade="A6"/>
              </w:rPr>
              <w:t xml:space="preserve">not </w:t>
            </w:r>
            <w:proofErr w:type="spellStart"/>
            <w:r w:rsidRPr="009953FF">
              <w:rPr>
                <w:color w:val="A6A6A6" w:themeColor="background1" w:themeShade="A6"/>
              </w:rPr>
              <w:t>accepted</w:t>
            </w:r>
            <w:proofErr w:type="spellEnd"/>
          </w:p>
        </w:tc>
      </w:tr>
    </w:tbl>
    <w:p w14:paraId="4FF098E4" w14:textId="401AD301" w:rsidR="002B10AD" w:rsidRPr="003D624E" w:rsidRDefault="002B10AD" w:rsidP="003D624E">
      <w:pPr>
        <w:tabs>
          <w:tab w:val="left" w:pos="3694"/>
        </w:tabs>
        <w:rPr>
          <w:lang w:val="en-US"/>
        </w:rPr>
      </w:pPr>
    </w:p>
    <w:sectPr w:rsidR="002B10AD" w:rsidRPr="003D624E" w:rsidSect="003D624E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09" w:right="851" w:bottom="568" w:left="851" w:header="454" w:footer="6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E9252" w14:textId="77777777" w:rsidR="00FA5162" w:rsidRDefault="00FA5162" w:rsidP="008F3B14">
      <w:pPr>
        <w:spacing w:after="0" w:line="240" w:lineRule="auto"/>
      </w:pPr>
      <w:r>
        <w:separator/>
      </w:r>
    </w:p>
  </w:endnote>
  <w:endnote w:type="continuationSeparator" w:id="0">
    <w:p w14:paraId="04294B5F" w14:textId="77777777" w:rsidR="00FA5162" w:rsidRDefault="00FA5162" w:rsidP="008F3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2B33B" w14:textId="70669EE5" w:rsidR="00A54E95" w:rsidRPr="00E926A0" w:rsidRDefault="00697CD1">
    <w:pPr>
      <w:pStyle w:val="Stopka"/>
      <w:rPr>
        <w:sz w:val="16"/>
        <w:szCs w:val="16"/>
      </w:rPr>
    </w:pPr>
    <w:r w:rsidRPr="003849BC">
      <w:rPr>
        <w:noProof/>
      </w:rPr>
      <w:drawing>
        <wp:inline distT="0" distB="0" distL="0" distR="0" wp14:anchorId="2BEA9933" wp14:editId="6204037B">
          <wp:extent cx="4863845" cy="720000"/>
          <wp:effectExtent l="0" t="0" r="0" b="4445"/>
          <wp:docPr id="21" name="Obraz 21" descr="C:\Users\SEKRET~1\AppData\Local\Temp\logo n´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~1\AppData\Local\Temp\logo n´am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384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6C58" w:rsidRPr="00E926A0">
      <w:rPr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 wp14:anchorId="331230DA" wp14:editId="5BE8EA05">
          <wp:simplePos x="0" y="0"/>
          <wp:positionH relativeFrom="column">
            <wp:posOffset>716280</wp:posOffset>
          </wp:positionH>
          <wp:positionV relativeFrom="paragraph">
            <wp:posOffset>9623425</wp:posOffset>
          </wp:positionV>
          <wp:extent cx="864870" cy="733425"/>
          <wp:effectExtent l="0" t="0" r="0" b="0"/>
          <wp:wrapNone/>
          <wp:docPr id="22" name="Obraz 3" descr="C:\EWA\ZNAKI\LOGO\KNOW-logo-now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EWA\ZNAKI\LOGO\KNOW-logo-nowe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39BE3" w14:textId="09E91EEA" w:rsidR="002B10AD" w:rsidRDefault="002B10AD">
    <w:pPr>
      <w:pStyle w:val="Stopka"/>
    </w:pPr>
    <w:r w:rsidRPr="003849BC">
      <w:rPr>
        <w:noProof/>
      </w:rPr>
      <w:drawing>
        <wp:inline distT="0" distB="0" distL="0" distR="0" wp14:anchorId="3F6883A3" wp14:editId="196202AF">
          <wp:extent cx="4863845" cy="720000"/>
          <wp:effectExtent l="0" t="0" r="0" b="4445"/>
          <wp:docPr id="24" name="Obraz 24" descr="C:\Users\SEKRET~1\AppData\Local\Temp\logo n´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~1\AppData\Local\Temp\logo n´am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384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5EC0E" w14:textId="77777777" w:rsidR="00FA5162" w:rsidRDefault="00FA5162" w:rsidP="008F3B14">
      <w:pPr>
        <w:spacing w:after="0" w:line="240" w:lineRule="auto"/>
      </w:pPr>
      <w:r>
        <w:separator/>
      </w:r>
    </w:p>
  </w:footnote>
  <w:footnote w:type="continuationSeparator" w:id="0">
    <w:p w14:paraId="7FDFDD9D" w14:textId="77777777" w:rsidR="00FA5162" w:rsidRDefault="00FA5162" w:rsidP="008F3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93499" w14:textId="77777777" w:rsidR="00393FE9" w:rsidRDefault="00393FE9">
    <w:pPr>
      <w:pStyle w:val="Nagwek"/>
    </w:pPr>
  </w:p>
  <w:p w14:paraId="2FF3BE3B" w14:textId="77777777" w:rsidR="00393FE9" w:rsidRDefault="00393F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EDF7E" w14:textId="77777777" w:rsidR="00CE2A0E" w:rsidRDefault="00CE2A0E">
    <w:pPr>
      <w:pStyle w:val="Nagwek"/>
    </w:pPr>
  </w:p>
  <w:p w14:paraId="1F80A883" w14:textId="77777777" w:rsidR="00CE2A0E" w:rsidRDefault="00CE2A0E">
    <w:pPr>
      <w:pStyle w:val="Nagwek"/>
    </w:pPr>
    <w:r>
      <w:rPr>
        <w:noProof/>
        <w:lang w:eastAsia="pl-PL"/>
      </w:rPr>
      <w:drawing>
        <wp:inline distT="0" distB="0" distL="0" distR="0" wp14:anchorId="11669EF5" wp14:editId="28ECC804">
          <wp:extent cx="6589395" cy="674163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nietka-en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550" b="34965"/>
                  <a:stretch/>
                </pic:blipFill>
                <pic:spPr bwMode="auto">
                  <a:xfrm>
                    <a:off x="0" y="0"/>
                    <a:ext cx="6725088" cy="6880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C9"/>
    <w:rsid w:val="0000261E"/>
    <w:rsid w:val="00012302"/>
    <w:rsid w:val="00013DA1"/>
    <w:rsid w:val="00023694"/>
    <w:rsid w:val="00025AF3"/>
    <w:rsid w:val="000575F5"/>
    <w:rsid w:val="00057CA7"/>
    <w:rsid w:val="0006250D"/>
    <w:rsid w:val="000628F8"/>
    <w:rsid w:val="00064AA7"/>
    <w:rsid w:val="000700D2"/>
    <w:rsid w:val="000900F2"/>
    <w:rsid w:val="0009177E"/>
    <w:rsid w:val="000924F8"/>
    <w:rsid w:val="00095CA9"/>
    <w:rsid w:val="000A460E"/>
    <w:rsid w:val="000C5D66"/>
    <w:rsid w:val="000D15A6"/>
    <w:rsid w:val="000D211F"/>
    <w:rsid w:val="000D3F05"/>
    <w:rsid w:val="000D5F24"/>
    <w:rsid w:val="000E0536"/>
    <w:rsid w:val="000E4649"/>
    <w:rsid w:val="000E6E40"/>
    <w:rsid w:val="000E7733"/>
    <w:rsid w:val="000F4EFA"/>
    <w:rsid w:val="00106DAB"/>
    <w:rsid w:val="0010755C"/>
    <w:rsid w:val="001110FE"/>
    <w:rsid w:val="00114DFD"/>
    <w:rsid w:val="0012314E"/>
    <w:rsid w:val="00125605"/>
    <w:rsid w:val="00134034"/>
    <w:rsid w:val="0013739B"/>
    <w:rsid w:val="00141310"/>
    <w:rsid w:val="00144D40"/>
    <w:rsid w:val="00147601"/>
    <w:rsid w:val="0016449D"/>
    <w:rsid w:val="001673CB"/>
    <w:rsid w:val="00172678"/>
    <w:rsid w:val="001727E2"/>
    <w:rsid w:val="001733E2"/>
    <w:rsid w:val="00175C81"/>
    <w:rsid w:val="00177BFD"/>
    <w:rsid w:val="00185E3E"/>
    <w:rsid w:val="00185F8B"/>
    <w:rsid w:val="00186E08"/>
    <w:rsid w:val="00194C39"/>
    <w:rsid w:val="00197462"/>
    <w:rsid w:val="001B2ADE"/>
    <w:rsid w:val="001B2CA1"/>
    <w:rsid w:val="001B35A9"/>
    <w:rsid w:val="001B6C75"/>
    <w:rsid w:val="001C142C"/>
    <w:rsid w:val="001C7624"/>
    <w:rsid w:val="001D1847"/>
    <w:rsid w:val="001E1BE0"/>
    <w:rsid w:val="001E2C89"/>
    <w:rsid w:val="001F3219"/>
    <w:rsid w:val="001F4CC5"/>
    <w:rsid w:val="001F4E6B"/>
    <w:rsid w:val="001F5FAA"/>
    <w:rsid w:val="002038F8"/>
    <w:rsid w:val="00206935"/>
    <w:rsid w:val="002160E2"/>
    <w:rsid w:val="0022185F"/>
    <w:rsid w:val="00226290"/>
    <w:rsid w:val="002275E0"/>
    <w:rsid w:val="0023081C"/>
    <w:rsid w:val="00230B81"/>
    <w:rsid w:val="002414FF"/>
    <w:rsid w:val="002415B6"/>
    <w:rsid w:val="00262828"/>
    <w:rsid w:val="0027129B"/>
    <w:rsid w:val="00280AD3"/>
    <w:rsid w:val="0028310D"/>
    <w:rsid w:val="002851BE"/>
    <w:rsid w:val="00286C4B"/>
    <w:rsid w:val="00287185"/>
    <w:rsid w:val="00287C3E"/>
    <w:rsid w:val="00290635"/>
    <w:rsid w:val="00293EB2"/>
    <w:rsid w:val="00294E5B"/>
    <w:rsid w:val="002A7981"/>
    <w:rsid w:val="002B0C50"/>
    <w:rsid w:val="002B10AD"/>
    <w:rsid w:val="002B115A"/>
    <w:rsid w:val="002E7334"/>
    <w:rsid w:val="002F1801"/>
    <w:rsid w:val="002F6C58"/>
    <w:rsid w:val="00320744"/>
    <w:rsid w:val="003207E8"/>
    <w:rsid w:val="00320D24"/>
    <w:rsid w:val="00326B0B"/>
    <w:rsid w:val="00327F7B"/>
    <w:rsid w:val="0033139C"/>
    <w:rsid w:val="00337A5C"/>
    <w:rsid w:val="003459C3"/>
    <w:rsid w:val="00351F1B"/>
    <w:rsid w:val="003552B8"/>
    <w:rsid w:val="00357955"/>
    <w:rsid w:val="003614AF"/>
    <w:rsid w:val="00364345"/>
    <w:rsid w:val="00373FAD"/>
    <w:rsid w:val="00376725"/>
    <w:rsid w:val="00382C1D"/>
    <w:rsid w:val="003831C3"/>
    <w:rsid w:val="00390B00"/>
    <w:rsid w:val="00393FE9"/>
    <w:rsid w:val="003A0232"/>
    <w:rsid w:val="003B13D4"/>
    <w:rsid w:val="003B1454"/>
    <w:rsid w:val="003B3E9F"/>
    <w:rsid w:val="003B6796"/>
    <w:rsid w:val="003C129D"/>
    <w:rsid w:val="003C249B"/>
    <w:rsid w:val="003D2111"/>
    <w:rsid w:val="003D24A4"/>
    <w:rsid w:val="003D624E"/>
    <w:rsid w:val="003D71AF"/>
    <w:rsid w:val="003E0C17"/>
    <w:rsid w:val="003E262E"/>
    <w:rsid w:val="003E32BC"/>
    <w:rsid w:val="003E65C9"/>
    <w:rsid w:val="003F3251"/>
    <w:rsid w:val="003F64C9"/>
    <w:rsid w:val="0040758D"/>
    <w:rsid w:val="004077CE"/>
    <w:rsid w:val="004102C8"/>
    <w:rsid w:val="00413BAF"/>
    <w:rsid w:val="004246D0"/>
    <w:rsid w:val="00426202"/>
    <w:rsid w:val="004262BC"/>
    <w:rsid w:val="00426D43"/>
    <w:rsid w:val="0043404B"/>
    <w:rsid w:val="0044292A"/>
    <w:rsid w:val="00443476"/>
    <w:rsid w:val="00462CAF"/>
    <w:rsid w:val="004663D3"/>
    <w:rsid w:val="00466D39"/>
    <w:rsid w:val="00466E5E"/>
    <w:rsid w:val="0047075D"/>
    <w:rsid w:val="00470BA6"/>
    <w:rsid w:val="00472AD1"/>
    <w:rsid w:val="00481633"/>
    <w:rsid w:val="00482051"/>
    <w:rsid w:val="004978C3"/>
    <w:rsid w:val="004B4F4C"/>
    <w:rsid w:val="004B52E9"/>
    <w:rsid w:val="004C1DF1"/>
    <w:rsid w:val="004D0559"/>
    <w:rsid w:val="004D6183"/>
    <w:rsid w:val="004E0523"/>
    <w:rsid w:val="00505B2A"/>
    <w:rsid w:val="00511204"/>
    <w:rsid w:val="0051331B"/>
    <w:rsid w:val="00533769"/>
    <w:rsid w:val="00536905"/>
    <w:rsid w:val="005451DF"/>
    <w:rsid w:val="00545DE7"/>
    <w:rsid w:val="00546F9D"/>
    <w:rsid w:val="005537ED"/>
    <w:rsid w:val="00553891"/>
    <w:rsid w:val="00555F4B"/>
    <w:rsid w:val="00566813"/>
    <w:rsid w:val="00576AE4"/>
    <w:rsid w:val="0058611C"/>
    <w:rsid w:val="00587A32"/>
    <w:rsid w:val="00590C33"/>
    <w:rsid w:val="00592E01"/>
    <w:rsid w:val="005940C6"/>
    <w:rsid w:val="005A25EA"/>
    <w:rsid w:val="005A66EB"/>
    <w:rsid w:val="005A763F"/>
    <w:rsid w:val="005A7643"/>
    <w:rsid w:val="005B1241"/>
    <w:rsid w:val="005C6D0D"/>
    <w:rsid w:val="005D1595"/>
    <w:rsid w:val="005D53E6"/>
    <w:rsid w:val="00600D79"/>
    <w:rsid w:val="006014DC"/>
    <w:rsid w:val="00604901"/>
    <w:rsid w:val="006241F6"/>
    <w:rsid w:val="00630739"/>
    <w:rsid w:val="00640A18"/>
    <w:rsid w:val="00640AB5"/>
    <w:rsid w:val="00645420"/>
    <w:rsid w:val="00645BB8"/>
    <w:rsid w:val="00650FAE"/>
    <w:rsid w:val="00652F1B"/>
    <w:rsid w:val="00657138"/>
    <w:rsid w:val="00657AAF"/>
    <w:rsid w:val="00661742"/>
    <w:rsid w:val="00663617"/>
    <w:rsid w:val="00677A9D"/>
    <w:rsid w:val="006806C9"/>
    <w:rsid w:val="00682698"/>
    <w:rsid w:val="00697CD1"/>
    <w:rsid w:val="006A5673"/>
    <w:rsid w:val="006A571C"/>
    <w:rsid w:val="006B702F"/>
    <w:rsid w:val="006D172E"/>
    <w:rsid w:val="006D3906"/>
    <w:rsid w:val="006E4140"/>
    <w:rsid w:val="006E4177"/>
    <w:rsid w:val="006E5756"/>
    <w:rsid w:val="006F1BFB"/>
    <w:rsid w:val="006F36AB"/>
    <w:rsid w:val="007019C4"/>
    <w:rsid w:val="00701A3F"/>
    <w:rsid w:val="00707169"/>
    <w:rsid w:val="00713661"/>
    <w:rsid w:val="00721827"/>
    <w:rsid w:val="0072324B"/>
    <w:rsid w:val="00723D84"/>
    <w:rsid w:val="007322F8"/>
    <w:rsid w:val="00733F03"/>
    <w:rsid w:val="00734596"/>
    <w:rsid w:val="007400D4"/>
    <w:rsid w:val="00745112"/>
    <w:rsid w:val="00745A43"/>
    <w:rsid w:val="00747A3F"/>
    <w:rsid w:val="007526EB"/>
    <w:rsid w:val="00761EB9"/>
    <w:rsid w:val="00764985"/>
    <w:rsid w:val="00764C8B"/>
    <w:rsid w:val="00767CFC"/>
    <w:rsid w:val="00772126"/>
    <w:rsid w:val="007724A9"/>
    <w:rsid w:val="00777B9C"/>
    <w:rsid w:val="00784ACD"/>
    <w:rsid w:val="007916C6"/>
    <w:rsid w:val="007A23FB"/>
    <w:rsid w:val="007C4401"/>
    <w:rsid w:val="007E763F"/>
    <w:rsid w:val="007F1EB3"/>
    <w:rsid w:val="007F3953"/>
    <w:rsid w:val="007F4551"/>
    <w:rsid w:val="00807A03"/>
    <w:rsid w:val="00815F98"/>
    <w:rsid w:val="008207B0"/>
    <w:rsid w:val="00820D29"/>
    <w:rsid w:val="00825CF6"/>
    <w:rsid w:val="00834DD6"/>
    <w:rsid w:val="00840565"/>
    <w:rsid w:val="00844AC2"/>
    <w:rsid w:val="00844D68"/>
    <w:rsid w:val="00844DED"/>
    <w:rsid w:val="008458DC"/>
    <w:rsid w:val="008471F0"/>
    <w:rsid w:val="00854989"/>
    <w:rsid w:val="00872F40"/>
    <w:rsid w:val="00873A16"/>
    <w:rsid w:val="00877878"/>
    <w:rsid w:val="00880B4C"/>
    <w:rsid w:val="00886461"/>
    <w:rsid w:val="008932F3"/>
    <w:rsid w:val="008A04F8"/>
    <w:rsid w:val="008A6F1F"/>
    <w:rsid w:val="008B1B11"/>
    <w:rsid w:val="008B2E66"/>
    <w:rsid w:val="008C0972"/>
    <w:rsid w:val="008C43FE"/>
    <w:rsid w:val="008C7394"/>
    <w:rsid w:val="008D1D52"/>
    <w:rsid w:val="008D23DD"/>
    <w:rsid w:val="008D607F"/>
    <w:rsid w:val="008E1208"/>
    <w:rsid w:val="008E25B9"/>
    <w:rsid w:val="008E69B9"/>
    <w:rsid w:val="008F0AEE"/>
    <w:rsid w:val="008F3B14"/>
    <w:rsid w:val="008F7E56"/>
    <w:rsid w:val="00902947"/>
    <w:rsid w:val="00905871"/>
    <w:rsid w:val="00921262"/>
    <w:rsid w:val="00923CEA"/>
    <w:rsid w:val="009243A9"/>
    <w:rsid w:val="00932978"/>
    <w:rsid w:val="00934946"/>
    <w:rsid w:val="00940C5A"/>
    <w:rsid w:val="0094244F"/>
    <w:rsid w:val="0095260F"/>
    <w:rsid w:val="00952E0B"/>
    <w:rsid w:val="00953832"/>
    <w:rsid w:val="00954B4E"/>
    <w:rsid w:val="00954BE1"/>
    <w:rsid w:val="00961B2D"/>
    <w:rsid w:val="00964534"/>
    <w:rsid w:val="00973F64"/>
    <w:rsid w:val="009757D1"/>
    <w:rsid w:val="00982903"/>
    <w:rsid w:val="009875DC"/>
    <w:rsid w:val="009913BC"/>
    <w:rsid w:val="00992A8E"/>
    <w:rsid w:val="00992CB8"/>
    <w:rsid w:val="00993F39"/>
    <w:rsid w:val="009948A3"/>
    <w:rsid w:val="00995161"/>
    <w:rsid w:val="009953FF"/>
    <w:rsid w:val="00996B70"/>
    <w:rsid w:val="009A1522"/>
    <w:rsid w:val="009A1BA0"/>
    <w:rsid w:val="009A7F21"/>
    <w:rsid w:val="009B6E4B"/>
    <w:rsid w:val="009B79A8"/>
    <w:rsid w:val="009C018D"/>
    <w:rsid w:val="009C6EE3"/>
    <w:rsid w:val="009D4324"/>
    <w:rsid w:val="009E0B5E"/>
    <w:rsid w:val="00A03704"/>
    <w:rsid w:val="00A05D27"/>
    <w:rsid w:val="00A06077"/>
    <w:rsid w:val="00A152BC"/>
    <w:rsid w:val="00A16F18"/>
    <w:rsid w:val="00A20D3B"/>
    <w:rsid w:val="00A247B5"/>
    <w:rsid w:val="00A25C55"/>
    <w:rsid w:val="00A269E9"/>
    <w:rsid w:val="00A2737E"/>
    <w:rsid w:val="00A27E6F"/>
    <w:rsid w:val="00A3588D"/>
    <w:rsid w:val="00A35A93"/>
    <w:rsid w:val="00A403D2"/>
    <w:rsid w:val="00A53B5A"/>
    <w:rsid w:val="00A54E95"/>
    <w:rsid w:val="00A55E9D"/>
    <w:rsid w:val="00A623BC"/>
    <w:rsid w:val="00A662D7"/>
    <w:rsid w:val="00A82B1D"/>
    <w:rsid w:val="00A830AD"/>
    <w:rsid w:val="00A86673"/>
    <w:rsid w:val="00A95A01"/>
    <w:rsid w:val="00AA0E00"/>
    <w:rsid w:val="00AA4C85"/>
    <w:rsid w:val="00AB0049"/>
    <w:rsid w:val="00AB10CC"/>
    <w:rsid w:val="00AC16B4"/>
    <w:rsid w:val="00AC4E64"/>
    <w:rsid w:val="00AC7224"/>
    <w:rsid w:val="00AD602F"/>
    <w:rsid w:val="00AF398B"/>
    <w:rsid w:val="00AF57D1"/>
    <w:rsid w:val="00B04644"/>
    <w:rsid w:val="00B05018"/>
    <w:rsid w:val="00B069DC"/>
    <w:rsid w:val="00B30EB8"/>
    <w:rsid w:val="00B32C77"/>
    <w:rsid w:val="00B436DC"/>
    <w:rsid w:val="00B43A4F"/>
    <w:rsid w:val="00B4627A"/>
    <w:rsid w:val="00B51DE8"/>
    <w:rsid w:val="00B52EBA"/>
    <w:rsid w:val="00B53460"/>
    <w:rsid w:val="00B558F5"/>
    <w:rsid w:val="00B61E19"/>
    <w:rsid w:val="00B64103"/>
    <w:rsid w:val="00B64280"/>
    <w:rsid w:val="00B64F3C"/>
    <w:rsid w:val="00B67399"/>
    <w:rsid w:val="00B7152C"/>
    <w:rsid w:val="00B81425"/>
    <w:rsid w:val="00B826DB"/>
    <w:rsid w:val="00B83EF6"/>
    <w:rsid w:val="00BA20E4"/>
    <w:rsid w:val="00BA3F11"/>
    <w:rsid w:val="00BB0CD4"/>
    <w:rsid w:val="00BB5761"/>
    <w:rsid w:val="00BB5CE4"/>
    <w:rsid w:val="00BB72EF"/>
    <w:rsid w:val="00BC2D68"/>
    <w:rsid w:val="00BC4108"/>
    <w:rsid w:val="00BC55A7"/>
    <w:rsid w:val="00BD5058"/>
    <w:rsid w:val="00BE46B6"/>
    <w:rsid w:val="00BF1E45"/>
    <w:rsid w:val="00C0338A"/>
    <w:rsid w:val="00C042B6"/>
    <w:rsid w:val="00C05D69"/>
    <w:rsid w:val="00C13824"/>
    <w:rsid w:val="00C13AFE"/>
    <w:rsid w:val="00C14EC4"/>
    <w:rsid w:val="00C1619E"/>
    <w:rsid w:val="00C210E1"/>
    <w:rsid w:val="00C23CE0"/>
    <w:rsid w:val="00C35EAD"/>
    <w:rsid w:val="00C36200"/>
    <w:rsid w:val="00C37FDD"/>
    <w:rsid w:val="00C43F36"/>
    <w:rsid w:val="00C65D58"/>
    <w:rsid w:val="00C71EFF"/>
    <w:rsid w:val="00C733D2"/>
    <w:rsid w:val="00C76613"/>
    <w:rsid w:val="00C77C79"/>
    <w:rsid w:val="00C82B33"/>
    <w:rsid w:val="00C85B6B"/>
    <w:rsid w:val="00C91028"/>
    <w:rsid w:val="00C933F9"/>
    <w:rsid w:val="00C93531"/>
    <w:rsid w:val="00CA69AB"/>
    <w:rsid w:val="00CB1673"/>
    <w:rsid w:val="00CC1476"/>
    <w:rsid w:val="00CC1864"/>
    <w:rsid w:val="00CD4622"/>
    <w:rsid w:val="00CE0E01"/>
    <w:rsid w:val="00CE1BA1"/>
    <w:rsid w:val="00CE2A0E"/>
    <w:rsid w:val="00CE38F4"/>
    <w:rsid w:val="00CE6FE2"/>
    <w:rsid w:val="00CF07AC"/>
    <w:rsid w:val="00CF4018"/>
    <w:rsid w:val="00CF663D"/>
    <w:rsid w:val="00D0075D"/>
    <w:rsid w:val="00D05946"/>
    <w:rsid w:val="00D10011"/>
    <w:rsid w:val="00D17C6F"/>
    <w:rsid w:val="00D20233"/>
    <w:rsid w:val="00D2279C"/>
    <w:rsid w:val="00D22C12"/>
    <w:rsid w:val="00D23890"/>
    <w:rsid w:val="00D27472"/>
    <w:rsid w:val="00D33AE0"/>
    <w:rsid w:val="00D4488F"/>
    <w:rsid w:val="00D45367"/>
    <w:rsid w:val="00D4660A"/>
    <w:rsid w:val="00D500CC"/>
    <w:rsid w:val="00D578ED"/>
    <w:rsid w:val="00D63769"/>
    <w:rsid w:val="00D64B20"/>
    <w:rsid w:val="00D65C91"/>
    <w:rsid w:val="00D66C91"/>
    <w:rsid w:val="00D7049A"/>
    <w:rsid w:val="00D81179"/>
    <w:rsid w:val="00D813D5"/>
    <w:rsid w:val="00D85245"/>
    <w:rsid w:val="00D92671"/>
    <w:rsid w:val="00DA3616"/>
    <w:rsid w:val="00DB42E6"/>
    <w:rsid w:val="00DC33C9"/>
    <w:rsid w:val="00DE158F"/>
    <w:rsid w:val="00DE38FF"/>
    <w:rsid w:val="00DE4BE9"/>
    <w:rsid w:val="00DE4ECF"/>
    <w:rsid w:val="00DE5F0F"/>
    <w:rsid w:val="00DE7A35"/>
    <w:rsid w:val="00DF11F4"/>
    <w:rsid w:val="00DF29E9"/>
    <w:rsid w:val="00DF3CE8"/>
    <w:rsid w:val="00DF4240"/>
    <w:rsid w:val="00E0092F"/>
    <w:rsid w:val="00E03504"/>
    <w:rsid w:val="00E0496A"/>
    <w:rsid w:val="00E07FB2"/>
    <w:rsid w:val="00E1508A"/>
    <w:rsid w:val="00E2149C"/>
    <w:rsid w:val="00E32E88"/>
    <w:rsid w:val="00E34531"/>
    <w:rsid w:val="00E37409"/>
    <w:rsid w:val="00E3749A"/>
    <w:rsid w:val="00E4473E"/>
    <w:rsid w:val="00E51D61"/>
    <w:rsid w:val="00E642F0"/>
    <w:rsid w:val="00E82CE5"/>
    <w:rsid w:val="00E83010"/>
    <w:rsid w:val="00E926A0"/>
    <w:rsid w:val="00EA2DFF"/>
    <w:rsid w:val="00EA44E9"/>
    <w:rsid w:val="00EA64F5"/>
    <w:rsid w:val="00EB4B91"/>
    <w:rsid w:val="00EB72F2"/>
    <w:rsid w:val="00EC0193"/>
    <w:rsid w:val="00EC7C9A"/>
    <w:rsid w:val="00ED1500"/>
    <w:rsid w:val="00ED7E25"/>
    <w:rsid w:val="00EE796E"/>
    <w:rsid w:val="00EF73C4"/>
    <w:rsid w:val="00F03F09"/>
    <w:rsid w:val="00F0751C"/>
    <w:rsid w:val="00F10FD8"/>
    <w:rsid w:val="00F14808"/>
    <w:rsid w:val="00F26118"/>
    <w:rsid w:val="00F31130"/>
    <w:rsid w:val="00F31BD8"/>
    <w:rsid w:val="00F34990"/>
    <w:rsid w:val="00F34BEF"/>
    <w:rsid w:val="00F34DEE"/>
    <w:rsid w:val="00F35AC8"/>
    <w:rsid w:val="00F40B5B"/>
    <w:rsid w:val="00F432C0"/>
    <w:rsid w:val="00F51075"/>
    <w:rsid w:val="00F55F89"/>
    <w:rsid w:val="00F61287"/>
    <w:rsid w:val="00F73FE0"/>
    <w:rsid w:val="00F74727"/>
    <w:rsid w:val="00F83396"/>
    <w:rsid w:val="00F851D8"/>
    <w:rsid w:val="00F8754B"/>
    <w:rsid w:val="00F9155A"/>
    <w:rsid w:val="00F95C7A"/>
    <w:rsid w:val="00FA4463"/>
    <w:rsid w:val="00FA5162"/>
    <w:rsid w:val="00FB1214"/>
    <w:rsid w:val="00FB21A4"/>
    <w:rsid w:val="00FB46B5"/>
    <w:rsid w:val="00FB5630"/>
    <w:rsid w:val="00FC0B21"/>
    <w:rsid w:val="00FC7129"/>
    <w:rsid w:val="00FD001B"/>
    <w:rsid w:val="00FD5D58"/>
    <w:rsid w:val="00FE02A6"/>
    <w:rsid w:val="00FE0AC2"/>
    <w:rsid w:val="00FE28B8"/>
    <w:rsid w:val="00FE3102"/>
    <w:rsid w:val="00FE3B72"/>
    <w:rsid w:val="00FF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35F4ECE"/>
  <w15:docId w15:val="{158EF650-9B0A-414C-8F28-4BB8364F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3B14"/>
  </w:style>
  <w:style w:type="paragraph" w:styleId="Stopka">
    <w:name w:val="footer"/>
    <w:basedOn w:val="Normalny"/>
    <w:link w:val="StopkaZnak"/>
    <w:uiPriority w:val="99"/>
    <w:unhideWhenUsed/>
    <w:rsid w:val="008F3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B14"/>
  </w:style>
  <w:style w:type="paragraph" w:styleId="Tekstdymka">
    <w:name w:val="Balloon Text"/>
    <w:basedOn w:val="Normalny"/>
    <w:link w:val="TekstdymkaZnak"/>
    <w:uiPriority w:val="99"/>
    <w:semiHidden/>
    <w:unhideWhenUsed/>
    <w:rsid w:val="008F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F3B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B6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73CB"/>
    <w:rPr>
      <w:color w:val="0000FF"/>
      <w:u w:val="single"/>
    </w:rPr>
  </w:style>
  <w:style w:type="paragraph" w:customStyle="1" w:styleId="Default">
    <w:name w:val="Default"/>
    <w:rsid w:val="00373F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ypo">
    <w:name w:val="typo"/>
    <w:rsid w:val="0027129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0350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03504"/>
    <w:rPr>
      <w:rFonts w:ascii="Consolas" w:hAnsi="Consolas"/>
      <w:lang w:eastAsia="en-US"/>
    </w:rPr>
  </w:style>
  <w:style w:type="character" w:customStyle="1" w:styleId="rynqvb">
    <w:name w:val="rynqvb"/>
    <w:basedOn w:val="Domylnaczcionkaakapitu"/>
    <w:rsid w:val="007A23FB"/>
  </w:style>
  <w:style w:type="paragraph" w:styleId="Akapitzlist">
    <w:name w:val="List Paragraph"/>
    <w:basedOn w:val="Normalny"/>
    <w:uiPriority w:val="34"/>
    <w:qFormat/>
    <w:rsid w:val="00327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WA\ZNAKI%23LISTY%23ICHB\LISTOWNIKI\wz&#243;r-pl-bez-hr-know-pr&#243;bka-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65CC4-A554-4C20-A452-7DE5F8C1D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wzór-pl-bez-hr-know-próbka-szablon</Template>
  <TotalTime>0</TotalTime>
  <Pages>2</Pages>
  <Words>229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OWN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Rozmiarek</dc:creator>
  <cp:lastModifiedBy>Joanna Janas</cp:lastModifiedBy>
  <cp:revision>2</cp:revision>
  <cp:lastPrinted>2024-10-08T12:33:00Z</cp:lastPrinted>
  <dcterms:created xsi:type="dcterms:W3CDTF">2025-04-28T11:30:00Z</dcterms:created>
  <dcterms:modified xsi:type="dcterms:W3CDTF">2025-04-28T11:30:00Z</dcterms:modified>
</cp:coreProperties>
</file>